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3E" w:rsidRDefault="00D52C3E" w:rsidP="00FA37D5">
      <w:pPr>
        <w:ind w:firstLine="708"/>
        <w:jc w:val="center"/>
        <w:rPr>
          <w:b/>
          <w:sz w:val="36"/>
          <w:szCs w:val="36"/>
        </w:rPr>
      </w:pPr>
    </w:p>
    <w:p w:rsidR="00D52C3E" w:rsidRPr="00F649A9" w:rsidRDefault="00D52C3E" w:rsidP="00FA37D5">
      <w:pPr>
        <w:ind w:firstLine="708"/>
        <w:jc w:val="center"/>
        <w:rPr>
          <w:rFonts w:ascii="Cambria" w:hAnsi="Cambria"/>
          <w:b/>
          <w:sz w:val="48"/>
          <w:szCs w:val="48"/>
        </w:rPr>
      </w:pPr>
      <w:r w:rsidRPr="00D15537">
        <w:rPr>
          <w:rFonts w:ascii="Cambria" w:hAnsi="Cambria"/>
          <w:b/>
          <w:noProof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70 ЛЕТ" style="width:273pt;height:273pt;visibility:visible">
            <v:imagedata r:id="rId4" o:title=""/>
          </v:shape>
        </w:pict>
      </w:r>
    </w:p>
    <w:p w:rsidR="00D52C3E" w:rsidRDefault="00D52C3E" w:rsidP="00FA37D5">
      <w:pPr>
        <w:ind w:firstLine="708"/>
        <w:rPr>
          <w:rFonts w:ascii="Cambria" w:hAnsi="Cambria"/>
          <w:b/>
          <w:sz w:val="48"/>
          <w:szCs w:val="48"/>
        </w:rPr>
      </w:pPr>
      <w:r>
        <w:rPr>
          <w:rFonts w:ascii="Cambria" w:hAnsi="Cambria"/>
          <w:b/>
          <w:sz w:val="48"/>
          <w:szCs w:val="48"/>
        </w:rPr>
        <w:t>«НИКТО    НЕ    ЗАБЫТ……»</w:t>
      </w:r>
    </w:p>
    <w:p w:rsidR="00D52C3E" w:rsidRPr="00F649A9" w:rsidRDefault="00D52C3E" w:rsidP="00FA37D5">
      <w:pPr>
        <w:ind w:firstLine="708"/>
        <w:rPr>
          <w:rFonts w:ascii="Cambria" w:hAnsi="Cambria"/>
          <w:b/>
          <w:sz w:val="48"/>
          <w:szCs w:val="48"/>
        </w:rPr>
      </w:pPr>
    </w:p>
    <w:p w:rsidR="00D52C3E" w:rsidRPr="00F649A9" w:rsidRDefault="00D52C3E" w:rsidP="00052653">
      <w:pPr>
        <w:jc w:val="center"/>
        <w:rPr>
          <w:rFonts w:ascii="Georgia" w:hAnsi="Georgia"/>
          <w:b/>
          <w:color w:val="C00000"/>
          <w:sz w:val="48"/>
          <w:szCs w:val="48"/>
        </w:rPr>
      </w:pPr>
      <w:r w:rsidRPr="00F649A9">
        <w:rPr>
          <w:rFonts w:ascii="Georgia" w:hAnsi="Georgia"/>
          <w:b/>
          <w:color w:val="C00000"/>
          <w:sz w:val="48"/>
          <w:szCs w:val="48"/>
        </w:rPr>
        <w:t>Цикл стихов на военную тему</w:t>
      </w:r>
    </w:p>
    <w:p w:rsidR="00D52C3E" w:rsidRPr="00F649A9" w:rsidRDefault="00D52C3E" w:rsidP="00052653">
      <w:pPr>
        <w:ind w:left="708"/>
        <w:jc w:val="center"/>
        <w:rPr>
          <w:rFonts w:ascii="Georgia" w:hAnsi="Georgia"/>
          <w:b/>
          <w:color w:val="C00000"/>
          <w:sz w:val="48"/>
          <w:szCs w:val="48"/>
        </w:rPr>
      </w:pPr>
      <w:r w:rsidRPr="00F649A9">
        <w:rPr>
          <w:rFonts w:ascii="Georgia" w:hAnsi="Georgia"/>
          <w:b/>
          <w:color w:val="C00000"/>
          <w:sz w:val="48"/>
          <w:szCs w:val="48"/>
        </w:rPr>
        <w:t>для детей</w:t>
      </w:r>
    </w:p>
    <w:p w:rsidR="00D52C3E" w:rsidRDefault="00D52C3E" w:rsidP="00052653">
      <w:pPr>
        <w:ind w:left="708"/>
        <w:jc w:val="center"/>
        <w:rPr>
          <w:rFonts w:ascii="Georgia" w:hAnsi="Georgia"/>
          <w:b/>
          <w:color w:val="C00000"/>
          <w:sz w:val="48"/>
          <w:szCs w:val="48"/>
        </w:rPr>
      </w:pPr>
      <w:r w:rsidRPr="00F649A9">
        <w:rPr>
          <w:rFonts w:ascii="Georgia" w:hAnsi="Georgia"/>
          <w:b/>
          <w:color w:val="C00000"/>
          <w:sz w:val="48"/>
          <w:szCs w:val="48"/>
        </w:rPr>
        <w:t>дошкольного возраста</w:t>
      </w:r>
    </w:p>
    <w:p w:rsidR="00D52C3E" w:rsidRPr="00F649A9" w:rsidRDefault="00D52C3E" w:rsidP="00052653">
      <w:pPr>
        <w:ind w:left="708"/>
        <w:jc w:val="center"/>
        <w:rPr>
          <w:rFonts w:ascii="Cambria" w:hAnsi="Cambria"/>
          <w:b/>
          <w:sz w:val="48"/>
          <w:szCs w:val="48"/>
        </w:rPr>
      </w:pPr>
      <w:r w:rsidRPr="00F649A9">
        <w:rPr>
          <w:rFonts w:ascii="Georgia" w:hAnsi="Georgia"/>
          <w:b/>
          <w:color w:val="C00000"/>
          <w:sz w:val="48"/>
          <w:szCs w:val="48"/>
        </w:rPr>
        <w:t>(5-7 лет)</w:t>
      </w:r>
    </w:p>
    <w:p w:rsidR="00D52C3E" w:rsidRDefault="00D52C3E" w:rsidP="00052653">
      <w:pPr>
        <w:jc w:val="center"/>
        <w:rPr>
          <w:b/>
          <w:sz w:val="36"/>
          <w:szCs w:val="36"/>
        </w:rPr>
      </w:pPr>
    </w:p>
    <w:p w:rsidR="00D52C3E" w:rsidRDefault="00D52C3E" w:rsidP="00052653">
      <w:pPr>
        <w:jc w:val="center"/>
        <w:rPr>
          <w:b/>
          <w:sz w:val="36"/>
          <w:szCs w:val="36"/>
        </w:rPr>
      </w:pPr>
    </w:p>
    <w:p w:rsidR="00D52C3E" w:rsidRDefault="00D52C3E" w:rsidP="00FA37D5">
      <w:pPr>
        <w:ind w:firstLine="708"/>
        <w:rPr>
          <w:b/>
          <w:sz w:val="36"/>
          <w:szCs w:val="36"/>
        </w:rPr>
      </w:pPr>
    </w:p>
    <w:p w:rsidR="00D52C3E" w:rsidRDefault="00D52C3E" w:rsidP="00FA37D5">
      <w:pPr>
        <w:ind w:left="2124" w:firstLine="708"/>
        <w:rPr>
          <w:b/>
          <w:sz w:val="36"/>
          <w:szCs w:val="36"/>
        </w:rPr>
      </w:pPr>
      <w:r w:rsidRPr="00D15537">
        <w:rPr>
          <w:b/>
          <w:noProof/>
          <w:sz w:val="36"/>
          <w:szCs w:val="36"/>
        </w:rPr>
        <w:pict>
          <v:shape id="Рисунок 2" o:spid="_x0000_i1026" type="#_x0000_t75" alt="Георгиевская" style="width:237pt;height:237pt;visibility:visible">
            <v:imagedata r:id="rId5" o:title=""/>
          </v:shape>
        </w:pict>
      </w:r>
    </w:p>
    <w:p w:rsidR="00D52C3E" w:rsidRDefault="00D52C3E" w:rsidP="00FA37D5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D52C3E" w:rsidRDefault="00D52C3E" w:rsidP="00FA37D5">
      <w:pPr>
        <w:rPr>
          <w:b/>
          <w:sz w:val="36"/>
          <w:szCs w:val="36"/>
        </w:rPr>
      </w:pPr>
    </w:p>
    <w:p w:rsidR="00D52C3E" w:rsidRDefault="00D52C3E" w:rsidP="00FA37D5">
      <w:pPr>
        <w:rPr>
          <w:b/>
          <w:sz w:val="36"/>
          <w:szCs w:val="36"/>
        </w:rPr>
      </w:pPr>
    </w:p>
    <w:p w:rsidR="00D52C3E" w:rsidRDefault="00D52C3E" w:rsidP="00FA37D5">
      <w:pPr>
        <w:rPr>
          <w:b/>
          <w:sz w:val="36"/>
          <w:szCs w:val="36"/>
        </w:rPr>
      </w:pPr>
    </w:p>
    <w:p w:rsidR="00D52C3E" w:rsidRDefault="00D52C3E" w:rsidP="00FA37D5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D52C3E" w:rsidRDefault="00D52C3E" w:rsidP="00FA37D5">
      <w:pPr>
        <w:ind w:left="2052"/>
        <w:rPr>
          <w:b/>
          <w:sz w:val="36"/>
          <w:szCs w:val="36"/>
        </w:rPr>
      </w:pPr>
      <w:r w:rsidRPr="00272B8C">
        <w:rPr>
          <w:b/>
          <w:sz w:val="36"/>
          <w:szCs w:val="36"/>
        </w:rPr>
        <w:t xml:space="preserve">В </w:t>
      </w:r>
      <w:r>
        <w:rPr>
          <w:b/>
          <w:sz w:val="36"/>
          <w:szCs w:val="36"/>
        </w:rPr>
        <w:t>Д</w:t>
      </w:r>
      <w:r w:rsidRPr="00272B8C">
        <w:rPr>
          <w:b/>
          <w:sz w:val="36"/>
          <w:szCs w:val="36"/>
        </w:rPr>
        <w:t>ень Победы</w:t>
      </w:r>
    </w:p>
    <w:p w:rsidR="00D52C3E" w:rsidRDefault="00D52C3E" w:rsidP="00FA37D5">
      <w:pPr>
        <w:ind w:left="2052"/>
        <w:rPr>
          <w:b/>
          <w:sz w:val="36"/>
          <w:szCs w:val="36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 день весенний, в День Победы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парад шагаю я.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Рядом папа, рядом мама,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парад идет семья.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параде повстречали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Ветеранов той войны.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с глубоким уваженьем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Мы вручили им цветы.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А за подвиги в боях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Грудь у них вся в орденах.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Ветераны молодцы,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Победители – бойцы.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параде марш играет,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Четко Армия шагает.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Современные бойцы – 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 xml:space="preserve"> Они тоже молодцы.</w:t>
      </w: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Скоро грянет там и тут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В небе праздничный салют.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Пусть орудие стреляет,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Высоко салют взлетает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В сине - небо, в вышину,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Пусть гремит на всю страну.</w:t>
      </w: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052653">
      <w:pPr>
        <w:jc w:val="center"/>
        <w:rPr>
          <w:sz w:val="28"/>
          <w:szCs w:val="28"/>
        </w:rPr>
      </w:pPr>
      <w:r>
        <w:rPr>
          <w:noProof/>
        </w:rPr>
        <w:pict>
          <v:shape id="Рисунок 13" o:spid="_x0000_s1026" type="#_x0000_t75" alt="1" style="position:absolute;left:0;text-align:left;margin-left:261pt;margin-top:46.85pt;width:191.55pt;height:198.35pt;z-index:-251663360;visibility:visible">
            <v:imagedata r:id="rId6" o:title="" croptop="9599f" cropbottom="2705f" cropleft="13867f"/>
          </v:shape>
        </w:pict>
      </w:r>
      <w:r>
        <w:pict>
          <v:shape id="_x0000_i1027" type="#_x0000_t75" alt="" style="width:236.25pt;height:181.5pt">
            <v:imagedata r:id="rId7" r:href="rId8"/>
          </v:shape>
        </w:pict>
      </w: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Pr="00052653" w:rsidRDefault="00D52C3E" w:rsidP="00052653">
      <w:pPr>
        <w:rPr>
          <w:b/>
          <w:sz w:val="36"/>
          <w:szCs w:val="36"/>
          <w:lang w:val="en-US"/>
        </w:rPr>
      </w:pPr>
    </w:p>
    <w:p w:rsidR="00D52C3E" w:rsidRPr="006A4F6D" w:rsidRDefault="00D52C3E" w:rsidP="00FA37D5">
      <w:pPr>
        <w:ind w:left="2052"/>
        <w:rPr>
          <w:b/>
          <w:sz w:val="36"/>
          <w:szCs w:val="36"/>
        </w:rPr>
      </w:pPr>
      <w:r w:rsidRPr="006A4F6D">
        <w:rPr>
          <w:b/>
          <w:sz w:val="36"/>
          <w:szCs w:val="36"/>
        </w:rPr>
        <w:t>Минута молчания</w:t>
      </w:r>
    </w:p>
    <w:p w:rsidR="00D52C3E" w:rsidRPr="006A4F6D" w:rsidRDefault="00D52C3E" w:rsidP="00FA37D5">
      <w:pPr>
        <w:ind w:left="2052"/>
        <w:rPr>
          <w:b/>
          <w:sz w:val="36"/>
          <w:szCs w:val="36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Минута молчания – 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Время идет.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Минута молчанья –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Молчит весь народ.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Минута молчанья – 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Замолкла страна,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Героев войны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Вспоминает она.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Стоят ветераны,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Склонивши чело,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Стоят молодые,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А в мыслях одно: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За мирную жизнь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Благодарны мы им.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Мы подвиг ваш помним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в сердце храним.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Минута молчанья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Светла, как слеза.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Минута молчанья,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память жива.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  <w:r>
        <w:rPr>
          <w:noProof/>
        </w:rPr>
        <w:pict>
          <v:shape id="Рисунок 12" o:spid="_x0000_s1027" type="#_x0000_t75" alt="1" style="position:absolute;left:0;text-align:left;margin-left:282.15pt;margin-top:7.75pt;width:191.55pt;height:198.35pt;z-index:-251662336;visibility:visible">
            <v:imagedata r:id="rId6" o:title="" croptop="9599f" cropbottom="2705f" cropleft="13867f"/>
          </v:shape>
        </w:pict>
      </w: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Pr="002A7899" w:rsidRDefault="00D52C3E" w:rsidP="00FA37D5">
      <w:pPr>
        <w:ind w:left="2052"/>
        <w:rPr>
          <w:b/>
          <w:sz w:val="36"/>
          <w:szCs w:val="36"/>
        </w:rPr>
      </w:pPr>
      <w:r w:rsidRPr="002A7899">
        <w:rPr>
          <w:b/>
          <w:sz w:val="36"/>
          <w:szCs w:val="36"/>
        </w:rPr>
        <w:t xml:space="preserve">Сталинградской </w:t>
      </w:r>
      <w:r>
        <w:rPr>
          <w:b/>
          <w:sz w:val="36"/>
          <w:szCs w:val="36"/>
        </w:rPr>
        <w:t>Б</w:t>
      </w:r>
      <w:r w:rsidRPr="002A7899">
        <w:rPr>
          <w:b/>
          <w:sz w:val="36"/>
          <w:szCs w:val="36"/>
        </w:rPr>
        <w:t>итв</w:t>
      </w:r>
      <w:r>
        <w:rPr>
          <w:b/>
          <w:sz w:val="36"/>
          <w:szCs w:val="36"/>
        </w:rPr>
        <w:t>е</w:t>
      </w:r>
      <w:r w:rsidRPr="002A7899">
        <w:rPr>
          <w:b/>
          <w:sz w:val="36"/>
          <w:szCs w:val="36"/>
        </w:rPr>
        <w:t xml:space="preserve"> посвящается</w:t>
      </w:r>
    </w:p>
    <w:p w:rsidR="00D52C3E" w:rsidRPr="002A7899" w:rsidRDefault="00D52C3E" w:rsidP="00FA37D5">
      <w:pPr>
        <w:ind w:left="2052" w:firstLine="708"/>
        <w:rPr>
          <w:b/>
          <w:sz w:val="36"/>
          <w:szCs w:val="36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 xml:space="preserve"> Поздравляем мы тебя,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Город наш – герой,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 датой памятной, особой,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Всем нам дорогой.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Встал стеной, остановил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Грозного врага.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Тебе, город Сталинград,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Слава на века.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Вам солдаты, вам герои,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Низкий наш поклон.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 битве страшной защитили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Вы наш отчий дом.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Сталинградцы – волгоградцы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Хорошо живут.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Сталинграду – Волгограду - 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Праздничный салют!</w:t>
      </w:r>
    </w:p>
    <w:p w:rsidR="00D52C3E" w:rsidRDefault="00D52C3E" w:rsidP="00FA37D5">
      <w:pPr>
        <w:ind w:left="2052"/>
        <w:rPr>
          <w:sz w:val="28"/>
          <w:szCs w:val="28"/>
          <w:lang w:val="en-US"/>
        </w:rPr>
      </w:pPr>
    </w:p>
    <w:p w:rsidR="00D52C3E" w:rsidRDefault="00D52C3E" w:rsidP="00FA37D5">
      <w:pPr>
        <w:ind w:left="2052"/>
        <w:rPr>
          <w:sz w:val="28"/>
          <w:szCs w:val="28"/>
          <w:lang w:val="en-US"/>
        </w:rPr>
      </w:pPr>
    </w:p>
    <w:p w:rsidR="00D52C3E" w:rsidRDefault="00D52C3E" w:rsidP="00FA37D5">
      <w:pPr>
        <w:ind w:left="2052"/>
        <w:rPr>
          <w:sz w:val="28"/>
          <w:szCs w:val="28"/>
          <w:lang w:val="en-US"/>
        </w:rPr>
      </w:pPr>
    </w:p>
    <w:p w:rsidR="00D52C3E" w:rsidRDefault="00D52C3E" w:rsidP="00FA37D5">
      <w:pPr>
        <w:ind w:left="2052"/>
        <w:rPr>
          <w:sz w:val="28"/>
          <w:szCs w:val="28"/>
          <w:lang w:val="en-US"/>
        </w:rPr>
      </w:pPr>
    </w:p>
    <w:p w:rsidR="00D52C3E" w:rsidRPr="00052653" w:rsidRDefault="00D52C3E" w:rsidP="00FA37D5">
      <w:pPr>
        <w:ind w:left="2052"/>
        <w:rPr>
          <w:sz w:val="28"/>
          <w:szCs w:val="28"/>
          <w:lang w:val="en-US"/>
        </w:rPr>
      </w:pPr>
    </w:p>
    <w:p w:rsidR="00D52C3E" w:rsidRDefault="00D52C3E" w:rsidP="00052653">
      <w:pPr>
        <w:jc w:val="center"/>
        <w:rPr>
          <w:sz w:val="28"/>
          <w:szCs w:val="28"/>
        </w:rPr>
      </w:pPr>
    </w:p>
    <w:p w:rsidR="00D52C3E" w:rsidRPr="00052653" w:rsidRDefault="00D52C3E" w:rsidP="00052653">
      <w:pPr>
        <w:ind w:left="-1440" w:firstLine="708"/>
        <w:jc w:val="center"/>
        <w:rPr>
          <w:sz w:val="28"/>
          <w:szCs w:val="28"/>
          <w:lang w:val="en-US"/>
        </w:rPr>
      </w:pPr>
      <w:r>
        <w:rPr>
          <w:noProof/>
        </w:rPr>
        <w:pict>
          <v:shape id="Рисунок 11" o:spid="_x0000_s1028" type="#_x0000_t75" alt="1" style="position:absolute;left:0;text-align:left;margin-left:270pt;margin-top:74.85pt;width:191.55pt;height:198.35pt;z-index:-251654144;visibility:visible">
            <v:imagedata r:id="rId6" o:title="" croptop="9599f" cropbottom="2705f" cropleft="13867f"/>
          </v:shape>
        </w:pict>
      </w:r>
      <w:r>
        <w:pict>
          <v:shape id="_x0000_i1028" type="#_x0000_t75" alt="" style="width:371.25pt;height:188.25pt">
            <v:imagedata r:id="rId9" r:href="rId10"/>
          </v:shape>
        </w:pict>
      </w: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Pr="00052653" w:rsidRDefault="00D52C3E" w:rsidP="00052653">
      <w:pPr>
        <w:rPr>
          <w:sz w:val="28"/>
          <w:szCs w:val="28"/>
          <w:lang w:val="en-US"/>
        </w:rPr>
      </w:pPr>
    </w:p>
    <w:p w:rsidR="00D52C3E" w:rsidRDefault="00D52C3E" w:rsidP="00FA37D5">
      <w:pPr>
        <w:ind w:left="2052" w:firstLine="708"/>
        <w:rPr>
          <w:sz w:val="28"/>
          <w:szCs w:val="28"/>
          <w:lang w:val="en-US"/>
        </w:rPr>
      </w:pPr>
    </w:p>
    <w:p w:rsidR="00D52C3E" w:rsidRDefault="00D52C3E" w:rsidP="00FA37D5">
      <w:pPr>
        <w:ind w:left="2052" w:firstLine="708"/>
        <w:rPr>
          <w:sz w:val="28"/>
          <w:szCs w:val="28"/>
          <w:lang w:val="en-US"/>
        </w:rPr>
      </w:pPr>
    </w:p>
    <w:p w:rsidR="00D52C3E" w:rsidRDefault="00D52C3E" w:rsidP="00FA37D5">
      <w:pPr>
        <w:ind w:left="2052" w:firstLine="708"/>
        <w:rPr>
          <w:sz w:val="28"/>
          <w:szCs w:val="28"/>
          <w:lang w:val="en-US"/>
        </w:rPr>
      </w:pPr>
    </w:p>
    <w:p w:rsidR="00D52C3E" w:rsidRDefault="00D52C3E" w:rsidP="00FA37D5">
      <w:pPr>
        <w:ind w:left="2052" w:firstLine="708"/>
        <w:rPr>
          <w:sz w:val="28"/>
          <w:szCs w:val="28"/>
          <w:lang w:val="en-US"/>
        </w:rPr>
      </w:pPr>
    </w:p>
    <w:p w:rsidR="00D52C3E" w:rsidRDefault="00D52C3E" w:rsidP="00FA37D5">
      <w:pPr>
        <w:ind w:left="2052" w:firstLine="708"/>
        <w:rPr>
          <w:sz w:val="28"/>
          <w:szCs w:val="28"/>
          <w:lang w:val="en-US"/>
        </w:rPr>
      </w:pPr>
    </w:p>
    <w:p w:rsidR="00D52C3E" w:rsidRPr="00052653" w:rsidRDefault="00D52C3E" w:rsidP="00FA37D5">
      <w:pPr>
        <w:ind w:left="2052" w:firstLine="708"/>
        <w:rPr>
          <w:sz w:val="28"/>
          <w:szCs w:val="28"/>
          <w:lang w:val="en-US"/>
        </w:rPr>
      </w:pPr>
    </w:p>
    <w:p w:rsidR="00D52C3E" w:rsidRPr="00870CAE" w:rsidRDefault="00D52C3E" w:rsidP="00FA37D5">
      <w:pPr>
        <w:ind w:left="2052"/>
        <w:rPr>
          <w:b/>
          <w:sz w:val="36"/>
          <w:szCs w:val="36"/>
        </w:rPr>
      </w:pPr>
      <w:r w:rsidRPr="00870CAE">
        <w:rPr>
          <w:b/>
          <w:sz w:val="36"/>
          <w:szCs w:val="36"/>
        </w:rPr>
        <w:t>Площадь Павших Борцов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Pr="005B3817" w:rsidRDefault="00D52C3E" w:rsidP="00FA37D5">
      <w:pPr>
        <w:ind w:left="2052"/>
        <w:rPr>
          <w:sz w:val="28"/>
          <w:szCs w:val="28"/>
        </w:rPr>
      </w:pPr>
    </w:p>
    <w:p w:rsidR="00D52C3E" w:rsidRPr="005B3817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 xml:space="preserve">Волгоград. </w:t>
      </w:r>
      <w:r w:rsidRPr="005B3817">
        <w:rPr>
          <w:sz w:val="28"/>
          <w:szCs w:val="28"/>
        </w:rPr>
        <w:t>Площадь Павших Борцов.</w:t>
      </w:r>
    </w:p>
    <w:p w:rsidR="00D52C3E" w:rsidRPr="005B3817" w:rsidRDefault="00D52C3E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Обелиск у могилы отцов.</w:t>
      </w:r>
    </w:p>
    <w:p w:rsidR="00D52C3E" w:rsidRPr="005B3817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Тишина. Люди молча стоят.</w:t>
      </w:r>
    </w:p>
    <w:p w:rsidR="00D52C3E" w:rsidRPr="005B3817" w:rsidRDefault="00D52C3E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Вечным сном спит советский солдат.</w:t>
      </w:r>
    </w:p>
    <w:p w:rsidR="00D52C3E" w:rsidRPr="005B3817" w:rsidRDefault="00D52C3E" w:rsidP="00FA37D5">
      <w:pPr>
        <w:ind w:left="2052"/>
        <w:rPr>
          <w:sz w:val="28"/>
          <w:szCs w:val="28"/>
        </w:rPr>
      </w:pPr>
    </w:p>
    <w:p w:rsidR="00D52C3E" w:rsidRPr="005B3817" w:rsidRDefault="00D52C3E" w:rsidP="00FA37D5">
      <w:pPr>
        <w:ind w:left="2052"/>
        <w:rPr>
          <w:sz w:val="28"/>
          <w:szCs w:val="28"/>
        </w:rPr>
      </w:pPr>
    </w:p>
    <w:p w:rsidR="00D52C3E" w:rsidRPr="005B3817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Сталинград</w:t>
      </w:r>
      <w:r w:rsidRPr="005B3817">
        <w:rPr>
          <w:sz w:val="28"/>
          <w:szCs w:val="28"/>
        </w:rPr>
        <w:t xml:space="preserve"> грудью ты защищал,</w:t>
      </w:r>
    </w:p>
    <w:p w:rsidR="00D52C3E" w:rsidRPr="005B3817" w:rsidRDefault="00D52C3E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И в бою бездыханным упал.</w:t>
      </w:r>
    </w:p>
    <w:p w:rsidR="00D52C3E" w:rsidRPr="005B3817" w:rsidRDefault="00D52C3E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Ты герой. Нам тебя не забыть.</w:t>
      </w:r>
    </w:p>
    <w:p w:rsidR="00D52C3E" w:rsidRPr="005B3817" w:rsidRDefault="00D52C3E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Подвиг твой будет сердце хранить.</w:t>
      </w:r>
    </w:p>
    <w:p w:rsidR="00D52C3E" w:rsidRPr="005B3817" w:rsidRDefault="00D52C3E" w:rsidP="00FA37D5">
      <w:pPr>
        <w:ind w:left="2052"/>
        <w:rPr>
          <w:sz w:val="28"/>
          <w:szCs w:val="28"/>
        </w:rPr>
      </w:pPr>
    </w:p>
    <w:p w:rsidR="00D52C3E" w:rsidRPr="005B3817" w:rsidRDefault="00D52C3E" w:rsidP="00FA37D5">
      <w:pPr>
        <w:ind w:left="2052"/>
        <w:rPr>
          <w:sz w:val="28"/>
          <w:szCs w:val="28"/>
        </w:rPr>
      </w:pPr>
    </w:p>
    <w:p w:rsidR="00D52C3E" w:rsidRPr="005B3817" w:rsidRDefault="00D52C3E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С той поры пролетели года.</w:t>
      </w:r>
    </w:p>
    <w:p w:rsidR="00D52C3E" w:rsidRPr="005B3817" w:rsidRDefault="00D52C3E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Каждый год мы приходим сюда.</w:t>
      </w:r>
    </w:p>
    <w:p w:rsidR="00D52C3E" w:rsidRPr="005B3817" w:rsidRDefault="00D52C3E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Здесь огонь Вечный тихо горит</w:t>
      </w:r>
      <w:r>
        <w:rPr>
          <w:sz w:val="28"/>
          <w:szCs w:val="28"/>
        </w:rPr>
        <w:t>,</w:t>
      </w:r>
    </w:p>
    <w:p w:rsidR="00D52C3E" w:rsidRDefault="00D52C3E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И цветы принимает гранит.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noProof/>
        </w:rPr>
        <w:pict>
          <v:shape id="Рисунок 10" o:spid="_x0000_s1029" type="#_x0000_t75" alt="1" style="position:absolute;left:0;text-align:left;margin-left:282.15pt;margin-top:15.05pt;width:191.55pt;height:198.35pt;z-index:-251661312;visibility:visible">
            <v:imagedata r:id="rId6" o:title="" croptop="9599f" cropbottom="2705f" cropleft="13867f"/>
          </v:shape>
        </w:pic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  <w:lang w:val="en-US"/>
        </w:rPr>
      </w:pPr>
    </w:p>
    <w:p w:rsidR="00D52C3E" w:rsidRDefault="00D52C3E" w:rsidP="00FA37D5">
      <w:pPr>
        <w:ind w:left="2052"/>
        <w:rPr>
          <w:sz w:val="28"/>
          <w:szCs w:val="28"/>
          <w:lang w:val="en-US"/>
        </w:rPr>
      </w:pPr>
    </w:p>
    <w:p w:rsidR="00D52C3E" w:rsidRPr="00052653" w:rsidRDefault="00D52C3E" w:rsidP="00FA37D5">
      <w:pPr>
        <w:ind w:left="2052"/>
        <w:rPr>
          <w:sz w:val="28"/>
          <w:szCs w:val="28"/>
          <w:lang w:val="en-US"/>
        </w:rPr>
      </w:pPr>
    </w:p>
    <w:p w:rsidR="00D52C3E" w:rsidRPr="006A4F6D" w:rsidRDefault="00D52C3E" w:rsidP="00FA37D5">
      <w:pPr>
        <w:ind w:left="2052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Pr="006A4F6D">
        <w:rPr>
          <w:b/>
          <w:sz w:val="36"/>
          <w:szCs w:val="36"/>
        </w:rPr>
        <w:t>Мамаев Курган</w:t>
      </w:r>
    </w:p>
    <w:p w:rsidR="00D52C3E" w:rsidRPr="006A4F6D" w:rsidRDefault="00D52C3E" w:rsidP="00FA37D5">
      <w:pPr>
        <w:ind w:left="2052"/>
        <w:rPr>
          <w:b/>
          <w:sz w:val="36"/>
          <w:szCs w:val="36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Пришли мы с отцом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Мамаев Курган.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По лестнице вверх поднялись.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Сказал мне отец: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Послушай, сынок,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Героям войны поклонись.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Скульптуры героев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Напомнили нам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 битве за город родной.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Здесь насмерть стояли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России сыны,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Платили ценой дорогой.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Вот до вершины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 отцом мы дошли.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Встречает нас Родина – Мать,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Стоит на вершине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держит свой меч,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Готова всегда защищать.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Хранит она город – 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Герой Волгоград.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сон, победивших войну.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Вам низкий поклон,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Мы помним о вас,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Погибших в смертельном бою.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Здесь Вечный Огонь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Вашу память хранит,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noProof/>
        </w:rPr>
        <w:pict>
          <v:shape id="Рисунок 9" o:spid="_x0000_s1030" type="#_x0000_t75" alt="1" style="position:absolute;left:0;text-align:left;margin-left:273.6pt;margin-top:14.25pt;width:191.55pt;height:198.35pt;z-index:-251660288;visibility:visible">
            <v:imagedata r:id="rId6" o:title="" croptop="9599f" cropbottom="2705f" cropleft="13867f"/>
          </v:shape>
        </w:pict>
      </w:r>
      <w:r>
        <w:rPr>
          <w:sz w:val="28"/>
          <w:szCs w:val="28"/>
        </w:rPr>
        <w:tab/>
        <w:t>И память в сердцах пусть живет.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Спасибо героям – 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Страна говорит.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вам благодарен народ.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b/>
          <w:sz w:val="36"/>
          <w:szCs w:val="36"/>
        </w:rPr>
      </w:pPr>
    </w:p>
    <w:p w:rsidR="00D52C3E" w:rsidRDefault="00D52C3E" w:rsidP="00FA37D5">
      <w:pPr>
        <w:ind w:left="2052"/>
        <w:rPr>
          <w:b/>
          <w:sz w:val="36"/>
          <w:szCs w:val="36"/>
        </w:rPr>
      </w:pPr>
    </w:p>
    <w:p w:rsidR="00D52C3E" w:rsidRPr="009053A6" w:rsidRDefault="00D52C3E" w:rsidP="00FA37D5">
      <w:pPr>
        <w:ind w:left="2052"/>
        <w:rPr>
          <w:b/>
          <w:sz w:val="36"/>
          <w:szCs w:val="36"/>
        </w:rPr>
      </w:pPr>
      <w:r w:rsidRPr="009053A6">
        <w:rPr>
          <w:b/>
          <w:sz w:val="36"/>
          <w:szCs w:val="36"/>
        </w:rPr>
        <w:t>Ветеран</w:t>
      </w:r>
      <w:r>
        <w:rPr>
          <w:b/>
          <w:sz w:val="36"/>
          <w:szCs w:val="36"/>
        </w:rPr>
        <w:t xml:space="preserve"> войны</w:t>
      </w:r>
    </w:p>
    <w:p w:rsidR="00D52C3E" w:rsidRPr="009053A6" w:rsidRDefault="00D52C3E" w:rsidP="00FA37D5">
      <w:pPr>
        <w:ind w:left="2052"/>
        <w:rPr>
          <w:b/>
          <w:sz w:val="36"/>
          <w:szCs w:val="36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Пригласили ветерана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Мы на праздник в детский сад.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День Победы, День Победы,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Он у взрослых и ребят.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Ветеран, войны той воин,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Входит в зал, и видим мы: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 орденах вся грудь, в медалях,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Вот он наш герой войны.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Поседел, ведь лет немало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Пролетело с той поры,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Как бесстрашно воевал он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За свободу всей страны.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Рассказал, как он в разведку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 сослуживцами ходил,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Как он яростно и метко,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Беспощадно немцев бил.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Сколько воинов – героев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Вместе с ним в атаку шли,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Сколько вместе прошагали,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Как врага на Запад гнали,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Наконец в Берлин пришли.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Разгромили всех фашистов,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закончилась война.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День Победы нужен взрослым,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noProof/>
        </w:rPr>
        <w:pict>
          <v:shape id="Рисунок 8" o:spid="_x0000_s1031" type="#_x0000_t75" alt="1" style="position:absolute;left:0;text-align:left;margin-left:273.6pt;margin-top:3.15pt;width:191.55pt;height:198.35pt;z-index:-251659264;visibility:visible">
            <v:imagedata r:id="rId6" o:title="" croptop="9599f" cropbottom="2705f" cropleft="13867f"/>
          </v:shape>
        </w:pict>
      </w:r>
      <w:r>
        <w:rPr>
          <w:sz w:val="28"/>
          <w:szCs w:val="28"/>
        </w:rPr>
        <w:tab/>
        <w:t>День Победы нужен нам.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b/>
          <w:sz w:val="36"/>
          <w:szCs w:val="36"/>
        </w:rPr>
      </w:pPr>
      <w:r>
        <w:rPr>
          <w:b/>
          <w:sz w:val="36"/>
          <w:szCs w:val="36"/>
        </w:rPr>
        <w:t>Будущий з</w:t>
      </w:r>
      <w:r w:rsidRPr="006A4F6D">
        <w:rPr>
          <w:b/>
          <w:sz w:val="36"/>
          <w:szCs w:val="36"/>
        </w:rPr>
        <w:t>ащитник</w:t>
      </w:r>
    </w:p>
    <w:p w:rsidR="00D52C3E" w:rsidRDefault="00D52C3E" w:rsidP="00FA37D5">
      <w:pPr>
        <w:ind w:left="2052" w:firstLine="684"/>
        <w:rPr>
          <w:b/>
          <w:sz w:val="36"/>
          <w:szCs w:val="36"/>
        </w:rPr>
      </w:pPr>
    </w:p>
    <w:p w:rsidR="00D52C3E" w:rsidRDefault="00D52C3E" w:rsidP="00FA37D5">
      <w:pPr>
        <w:ind w:left="205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Растет мальчишка во дворе,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Растет из года в год.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жизнь его идет в игре,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вроде нет забот.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Но вот взрослее стал наш сын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начал понимать,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Что всем на свете нужен мир,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Что надо охранять: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Великую свою страну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край любимый свой,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дом, в котором ты живешь,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город наш герой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начал мальчик понимать: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Нет никого родней,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Чем сердцу дорогая мать,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Что надо всем нам охранять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Детей и матерей.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noProof/>
        </w:rPr>
        <w:pict>
          <v:shape id="Рисунок 7" o:spid="_x0000_s1032" type="#_x0000_t75" alt="1" style="position:absolute;left:0;text-align:left;margin-left:273.6pt;margin-top:3.35pt;width:191.55pt;height:198.35pt;z-index:-251658240;visibility:visible">
            <v:imagedata r:id="rId6" o:title="" croptop="9599f" cropbottom="2705f" cropleft="13867f"/>
          </v:shape>
        </w:pic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Pr="009053A6" w:rsidRDefault="00D52C3E" w:rsidP="00FA37D5">
      <w:pPr>
        <w:ind w:left="2052"/>
        <w:rPr>
          <w:b/>
          <w:sz w:val="36"/>
          <w:szCs w:val="36"/>
        </w:rPr>
      </w:pPr>
      <w:r w:rsidRPr="009053A6">
        <w:rPr>
          <w:b/>
          <w:sz w:val="36"/>
          <w:szCs w:val="36"/>
        </w:rPr>
        <w:t>Семейная традиция</w:t>
      </w:r>
    </w:p>
    <w:p w:rsidR="00D52C3E" w:rsidRPr="009053A6" w:rsidRDefault="00D52C3E" w:rsidP="00FA37D5">
      <w:pPr>
        <w:ind w:left="2052"/>
        <w:rPr>
          <w:b/>
          <w:sz w:val="36"/>
          <w:szCs w:val="36"/>
        </w:rPr>
      </w:pPr>
      <w:r w:rsidRPr="009053A6">
        <w:rPr>
          <w:b/>
          <w:sz w:val="36"/>
          <w:szCs w:val="36"/>
        </w:rPr>
        <w:tab/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Прадед мой военным был,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Он на фронте воевал.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с победными боями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До Берлина дошагал.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Дед военным тоже стал,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Он границу охранял.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А теперь мой дед на службе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Настоящий генерал.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Служит в армии отец.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Мой отец – он молодец.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У меня отец комбат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Обучает он солдат.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Я традицию семьи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Продолжу непременно.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И, как только подрасту,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Буду я военным.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noProof/>
        </w:rPr>
        <w:pict>
          <v:shape id="Рисунок 6" o:spid="_x0000_s1033" type="#_x0000_t75" alt="1" style="position:absolute;left:0;text-align:left;margin-left:273.6pt;margin-top:3.35pt;width:191.55pt;height:198.35pt;z-index:-251657216;visibility:visible">
            <v:imagedata r:id="rId6" o:title="" croptop="9599f" cropbottom="2705f" cropleft="13867f"/>
          </v:shape>
        </w:pic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noProof/>
        </w:rPr>
        <w:pict>
          <v:shape id="Рисунок 5" o:spid="_x0000_s1034" type="#_x0000_t75" alt="1" style="position:absolute;left:0;text-align:left;margin-left:-27pt;margin-top:3.8pt;width:182.5pt;height:2in;z-index:-251656192;visibility:visible">
            <v:imagedata r:id="rId11" o:title="" croptop="2705f" cropbottom="9599f" cropright="13867f"/>
          </v:shape>
        </w:pic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Pr="001B2D11">
        <w:rPr>
          <w:b/>
          <w:sz w:val="36"/>
          <w:szCs w:val="36"/>
        </w:rPr>
        <w:t>Ракетчики</w:t>
      </w:r>
    </w:p>
    <w:p w:rsidR="00D52C3E" w:rsidRDefault="00D52C3E" w:rsidP="00FA37D5">
      <w:pPr>
        <w:ind w:left="2052"/>
        <w:rPr>
          <w:b/>
          <w:sz w:val="36"/>
          <w:szCs w:val="36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Грозное оружие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страже всей страны.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Воины – ракетчики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За ним следить должны.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Грозное оружие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Мир наш бережет.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Мирно и спокойно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Пусть живет народ.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знают все ребята,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Что наш ракетный шит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Надежный и могучий,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Мир на земле хранит.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Pr="00FD6536" w:rsidRDefault="00D52C3E" w:rsidP="00FA37D5">
      <w:pPr>
        <w:ind w:left="2052"/>
        <w:rPr>
          <w:b/>
          <w:sz w:val="36"/>
          <w:szCs w:val="36"/>
        </w:rPr>
      </w:pPr>
      <w:r w:rsidRPr="00FD6536">
        <w:rPr>
          <w:b/>
          <w:sz w:val="36"/>
          <w:szCs w:val="36"/>
        </w:rPr>
        <w:t>Мы - танкисты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Ходит танк наш по земле,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Ходит танк наш по воде,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Танк – амфибия у нас,</w:t>
      </w:r>
    </w:p>
    <w:p w:rsidR="00D52C3E" w:rsidRDefault="00D52C3E" w:rsidP="00FA37D5">
      <w:pPr>
        <w:ind w:left="2052"/>
        <w:rPr>
          <w:sz w:val="28"/>
          <w:szCs w:val="28"/>
        </w:rPr>
      </w:pPr>
      <w:bookmarkStart w:id="0" w:name="_GoBack"/>
      <w:r>
        <w:rPr>
          <w:noProof/>
        </w:rPr>
        <w:pict>
          <v:shape id="Рисунок 4" o:spid="_x0000_s1035" type="#_x0000_t75" alt="1" style="position:absolute;left:0;text-align:left;margin-left:270pt;margin-top:7.75pt;width:191.55pt;height:198.35pt;z-index:-251655168;visibility:visible">
            <v:imagedata r:id="rId6" o:title="" croptop="9599f" cropbottom="2705f" cropleft="13867f"/>
          </v:shape>
        </w:pict>
      </w:r>
      <w:bookmarkEnd w:id="0"/>
      <w:r>
        <w:rPr>
          <w:sz w:val="28"/>
          <w:szCs w:val="28"/>
        </w:rPr>
        <w:t>Танк военный -  просто класс.</w:t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Экипаж машины грозной,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Он, конечно, боевой.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На военном полигоне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Начался учебный бой.</w:t>
      </w:r>
    </w:p>
    <w:p w:rsidR="00D52C3E" w:rsidRDefault="00D52C3E" w:rsidP="00FA37D5">
      <w:pPr>
        <w:ind w:left="2052" w:firstLine="708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Танк в броне неуязвим,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танкист годится им.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Он в бою не подведет,</w:t>
      </w: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Мчится грозный танк вперед.</w:t>
      </w:r>
    </w:p>
    <w:p w:rsidR="00D52C3E" w:rsidRPr="00512D73" w:rsidRDefault="00D52C3E" w:rsidP="00FA37D5">
      <w:pPr>
        <w:ind w:left="2052"/>
        <w:rPr>
          <w:b/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2C3E" w:rsidRPr="00C9082B" w:rsidRDefault="00D52C3E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2C3E" w:rsidRDefault="00D52C3E" w:rsidP="00FA37D5">
      <w:pPr>
        <w:ind w:left="2052"/>
        <w:rPr>
          <w:sz w:val="28"/>
          <w:szCs w:val="28"/>
        </w:rPr>
      </w:pPr>
    </w:p>
    <w:p w:rsidR="00D52C3E" w:rsidRPr="00052653" w:rsidRDefault="00D52C3E" w:rsidP="00052653">
      <w:pPr>
        <w:rPr>
          <w:sz w:val="28"/>
          <w:szCs w:val="28"/>
          <w:lang w:val="en-US"/>
        </w:rPr>
      </w:pPr>
    </w:p>
    <w:p w:rsidR="00D52C3E" w:rsidRDefault="00D52C3E" w:rsidP="00052653">
      <w:pPr>
        <w:jc w:val="center"/>
      </w:pPr>
      <w:r>
        <w:pict>
          <v:shape id="_x0000_i1029" type="#_x0000_t75" alt="" style="width:427.5pt;height:213.75pt">
            <v:imagedata r:id="rId12" r:href="rId13"/>
          </v:shape>
        </w:pict>
      </w:r>
    </w:p>
    <w:p w:rsidR="00D52C3E" w:rsidRDefault="00D52C3E"/>
    <w:sectPr w:rsidR="00D52C3E" w:rsidSect="00052653">
      <w:pgSz w:w="11906" w:h="16838"/>
      <w:pgMar w:top="180" w:right="851" w:bottom="567" w:left="1701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859"/>
    <w:rsid w:val="00052653"/>
    <w:rsid w:val="001B2D11"/>
    <w:rsid w:val="00272B8C"/>
    <w:rsid w:val="002A7899"/>
    <w:rsid w:val="002B4A73"/>
    <w:rsid w:val="003D4F1E"/>
    <w:rsid w:val="00512D73"/>
    <w:rsid w:val="00575859"/>
    <w:rsid w:val="005B3817"/>
    <w:rsid w:val="006A4F6D"/>
    <w:rsid w:val="00706494"/>
    <w:rsid w:val="00870CAE"/>
    <w:rsid w:val="009053A6"/>
    <w:rsid w:val="00A340AD"/>
    <w:rsid w:val="00C9082B"/>
    <w:rsid w:val="00D15537"/>
    <w:rsid w:val="00D52C3E"/>
    <w:rsid w:val="00EE77E6"/>
    <w:rsid w:val="00F3518D"/>
    <w:rsid w:val="00F649A9"/>
    <w:rsid w:val="00FA37D5"/>
    <w:rsid w:val="00FD6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7D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A37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37D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etdomug.ru/uploads/images/58731572_1270653813_www.jpg" TargetMode="External"/><Relationship Id="rId13" Type="http://schemas.openxmlformats.org/officeDocument/2006/relationships/image" Target="http://www.bsu.by/Cache/Page/583613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http://podaryutebe.ru/wp-content/uploads/2014/05/68799_den-pobedy_vektor_zvezdy_zoloto_2560x1600_www.GdeFon.ru_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11</Pages>
  <Words>751</Words>
  <Characters>4282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ИЛЬГАМ</cp:lastModifiedBy>
  <cp:revision>3</cp:revision>
  <dcterms:created xsi:type="dcterms:W3CDTF">2015-03-10T15:11:00Z</dcterms:created>
  <dcterms:modified xsi:type="dcterms:W3CDTF">2015-03-13T14:22:00Z</dcterms:modified>
</cp:coreProperties>
</file>